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8FC" w:rsidRDefault="001C52B3" w:rsidP="00306294">
      <w:pPr>
        <w:pStyle w:val="EventNam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1917065</wp:posOffset>
                </wp:positionH>
                <wp:positionV relativeFrom="page">
                  <wp:posOffset>1236345</wp:posOffset>
                </wp:positionV>
                <wp:extent cx="4693285" cy="8063865"/>
                <wp:effectExtent l="2540" t="0" r="0" b="0"/>
                <wp:wrapNone/>
                <wp:docPr id="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3285" cy="806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solidFill>
                                <a:srgbClr val="8AA1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DAA" w:rsidRDefault="001C52B3" w:rsidP="001C52B3">
                            <w:pPr>
                              <w:pStyle w:val="EventName"/>
                              <w:jc w:val="center"/>
                            </w:pPr>
                            <w:r>
                              <w:t>GOALS:</w:t>
                            </w:r>
                          </w:p>
                          <w:p w:rsidR="001C52B3" w:rsidRPr="001C52B3" w:rsidRDefault="001C52B3" w:rsidP="001C52B3">
                            <w:pPr>
                              <w:pStyle w:val="EventName"/>
                              <w:jc w:val="center"/>
                              <w:rPr>
                                <w:rFonts w:ascii="Algerian" w:hAnsi="Algerian"/>
                                <w:b/>
                                <w:sz w:val="32"/>
                                <w:szCs w:val="32"/>
                              </w:rPr>
                            </w:pPr>
                            <w:r w:rsidRPr="001C52B3">
                              <w:rPr>
                                <w:rFonts w:ascii="Algerian" w:hAnsi="Algerian"/>
                                <w:b/>
                                <w:sz w:val="32"/>
                                <w:szCs w:val="32"/>
                              </w:rPr>
                              <w:t xml:space="preserve">That Executive Director </w:t>
                            </w:r>
                            <w:proofErr w:type="spellStart"/>
                            <w:r w:rsidRPr="001C52B3">
                              <w:rPr>
                                <w:rFonts w:ascii="Algerian" w:hAnsi="Algerian"/>
                                <w:b/>
                                <w:sz w:val="32"/>
                                <w:szCs w:val="32"/>
                              </w:rPr>
                              <w:t>Murie</w:t>
                            </w:r>
                            <w:proofErr w:type="spellEnd"/>
                            <w:r w:rsidRPr="001C52B3">
                              <w:rPr>
                                <w:rFonts w:ascii="Algerian" w:hAnsi="Algerian"/>
                                <w:b/>
                                <w:sz w:val="32"/>
                                <w:szCs w:val="32"/>
                              </w:rPr>
                              <w:t xml:space="preserve"> would like to see accomplished</w:t>
                            </w:r>
                          </w:p>
                          <w:p w:rsidR="001C52B3" w:rsidRPr="001C52B3" w:rsidRDefault="001C52B3" w:rsidP="001C52B3">
                            <w:pPr>
                              <w:pStyle w:val="EventName"/>
                              <w:jc w:val="center"/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C6DAA" w:rsidRPr="001C52B3" w:rsidRDefault="001C52B3" w:rsidP="00936D0F">
                            <w:pPr>
                              <w:pStyle w:val="Location"/>
                              <w:rPr>
                                <w:rFonts w:ascii="Charlemagne Std" w:hAnsi="Charlemagne Std"/>
                              </w:rPr>
                            </w:pPr>
                            <w:r w:rsidRPr="001C52B3">
                              <w:rPr>
                                <w:rFonts w:ascii="Charlemagne Std" w:hAnsi="Charlemagne Std"/>
                              </w:rPr>
                              <w:t>November 2013 &amp; Summer 2014</w:t>
                            </w:r>
                          </w:p>
                          <w:p w:rsidR="001C52B3" w:rsidRPr="001C52B3" w:rsidRDefault="001C52B3" w:rsidP="00936D0F">
                            <w:pPr>
                              <w:pStyle w:val="Location"/>
                              <w:rPr>
                                <w:rFonts w:ascii="Adobe Garamond Pro" w:hAnsi="Adobe Garamond Pro"/>
                              </w:rPr>
                            </w:pPr>
                            <w:r w:rsidRPr="001C52B3">
                              <w:rPr>
                                <w:rFonts w:ascii="Adobe Garamond Pro" w:hAnsi="Adobe Garamond Pro"/>
                              </w:rPr>
                              <w:t>Voter Registration Drives for those living with disabilities</w:t>
                            </w:r>
                          </w:p>
                          <w:p w:rsidR="001C52B3" w:rsidRDefault="001C52B3" w:rsidP="00936D0F">
                            <w:pPr>
                              <w:pStyle w:val="Location"/>
                            </w:pPr>
                          </w:p>
                          <w:p w:rsidR="001C52B3" w:rsidRPr="001C52B3" w:rsidRDefault="001C52B3" w:rsidP="00936D0F">
                            <w:pPr>
                              <w:pStyle w:val="Location"/>
                              <w:rPr>
                                <w:rFonts w:ascii="Charlemagne Std" w:hAnsi="Charlemagne Std"/>
                              </w:rPr>
                            </w:pPr>
                            <w:r w:rsidRPr="001C52B3">
                              <w:rPr>
                                <w:rFonts w:ascii="Charlemagne Std" w:hAnsi="Charlemagne Std"/>
                              </w:rPr>
                              <w:t>2014</w:t>
                            </w:r>
                          </w:p>
                          <w:p w:rsidR="001C52B3" w:rsidRPr="001C52B3" w:rsidRDefault="001C52B3" w:rsidP="00936D0F">
                            <w:pPr>
                              <w:pStyle w:val="Location"/>
                              <w:rPr>
                                <w:rFonts w:ascii="Adobe Garamond Pro" w:hAnsi="Adobe Garamond Pro"/>
                              </w:rPr>
                            </w:pPr>
                            <w:r w:rsidRPr="001C52B3">
                              <w:rPr>
                                <w:rFonts w:ascii="Adobe Garamond Pro" w:hAnsi="Adobe Garamond Pro"/>
                              </w:rPr>
                              <w:t>Conferences for Professionals &amp; Organizations</w:t>
                            </w:r>
                          </w:p>
                          <w:p w:rsidR="001C52B3" w:rsidRDefault="001C52B3" w:rsidP="00936D0F">
                            <w:pPr>
                              <w:pStyle w:val="Location"/>
                            </w:pPr>
                          </w:p>
                          <w:p w:rsidR="001C52B3" w:rsidRPr="001C52B3" w:rsidRDefault="001C52B3" w:rsidP="00936D0F">
                            <w:pPr>
                              <w:pStyle w:val="Location"/>
                              <w:rPr>
                                <w:rFonts w:ascii="Charlemagne Std" w:hAnsi="Charlemagne Std"/>
                              </w:rPr>
                            </w:pPr>
                            <w:r w:rsidRPr="001C52B3">
                              <w:rPr>
                                <w:rFonts w:ascii="Charlemagne Std" w:hAnsi="Charlemagne Std"/>
                              </w:rPr>
                              <w:t>August 2015</w:t>
                            </w:r>
                          </w:p>
                          <w:p w:rsidR="001C52B3" w:rsidRDefault="001C52B3" w:rsidP="00936D0F">
                            <w:pPr>
                              <w:pStyle w:val="Location"/>
                              <w:rPr>
                                <w:rFonts w:ascii="Adobe Garamond Pro" w:hAnsi="Adobe Garamond Pro"/>
                              </w:rPr>
                            </w:pPr>
                            <w:r w:rsidRPr="001C52B3">
                              <w:rPr>
                                <w:rFonts w:ascii="Adobe Garamond Pro" w:hAnsi="Adobe Garamond Pro"/>
                              </w:rPr>
                              <w:t>Leadership Retreats for Traumatic Brain Injury survivors</w:t>
                            </w:r>
                          </w:p>
                          <w:p w:rsidR="00AA7B8E" w:rsidRDefault="00AA7B8E" w:rsidP="00936D0F">
                            <w:pPr>
                              <w:pStyle w:val="Location"/>
                              <w:rPr>
                                <w:rFonts w:ascii="Adobe Garamond Pro" w:hAnsi="Adobe Garamond Pro"/>
                              </w:rPr>
                            </w:pPr>
                          </w:p>
                          <w:p w:rsidR="00AA7B8E" w:rsidRPr="001C52B3" w:rsidRDefault="00AA7B8E" w:rsidP="00AA7B8E">
                            <w:pPr>
                              <w:pStyle w:val="Location"/>
                              <w:rPr>
                                <w:rFonts w:ascii="Charlemagne Std" w:hAnsi="Charlemagne Std"/>
                              </w:rPr>
                            </w:pPr>
                            <w:r w:rsidRPr="001C52B3">
                              <w:rPr>
                                <w:rFonts w:ascii="Charlemagne Std" w:hAnsi="Charlemagne Std"/>
                              </w:rPr>
                              <w:t>2016</w:t>
                            </w:r>
                          </w:p>
                          <w:p w:rsidR="00AA7B8E" w:rsidRPr="001C52B3" w:rsidRDefault="00AA7B8E" w:rsidP="00AA7B8E">
                            <w:pPr>
                              <w:pStyle w:val="Location"/>
                              <w:rPr>
                                <w:rFonts w:ascii="Adobe Garamond Pro" w:hAnsi="Adobe Garamond Pro"/>
                              </w:rPr>
                            </w:pPr>
                            <w:r w:rsidRPr="001C52B3">
                              <w:rPr>
                                <w:rFonts w:ascii="Adobe Garamond Pro" w:hAnsi="Adobe Garamond Pro"/>
                              </w:rPr>
                              <w:t>Student Club Organization for TBI Raiders on multiple college campuses</w:t>
                            </w:r>
                          </w:p>
                          <w:p w:rsidR="001C52B3" w:rsidRDefault="001C52B3" w:rsidP="00936D0F">
                            <w:pPr>
                              <w:pStyle w:val="Location"/>
                            </w:pPr>
                            <w:bookmarkStart w:id="0" w:name="_GoBack"/>
                            <w:bookmarkEnd w:id="0"/>
                          </w:p>
                          <w:p w:rsidR="001C52B3" w:rsidRPr="001C52B3" w:rsidRDefault="001C52B3" w:rsidP="00936D0F">
                            <w:pPr>
                              <w:pStyle w:val="Location"/>
                              <w:rPr>
                                <w:rFonts w:ascii="Charlemagne Std" w:hAnsi="Charlemagne Std"/>
                              </w:rPr>
                            </w:pPr>
                            <w:r w:rsidRPr="001C52B3">
                              <w:rPr>
                                <w:rFonts w:ascii="Charlemagne Std" w:hAnsi="Charlemagne Std"/>
                              </w:rPr>
                              <w:t xml:space="preserve">Network chain incentive to give students attending Director </w:t>
                            </w:r>
                            <w:proofErr w:type="spellStart"/>
                            <w:r w:rsidRPr="001C52B3">
                              <w:rPr>
                                <w:rFonts w:ascii="Charlemagne Std" w:hAnsi="Charlemagne Std"/>
                              </w:rPr>
                              <w:t>Murie’s</w:t>
                            </w:r>
                            <w:proofErr w:type="spellEnd"/>
                            <w:r w:rsidRPr="001C52B3">
                              <w:rPr>
                                <w:rFonts w:ascii="Charlemagne Std" w:hAnsi="Charlemagne Std"/>
                              </w:rPr>
                              <w:t xml:space="preserve"> alma mater Rose State College,  to attend Oklahoma State University</w:t>
                            </w:r>
                          </w:p>
                          <w:p w:rsidR="002C6DAA" w:rsidRDefault="002C6DAA" w:rsidP="00936D0F">
                            <w:pPr>
                              <w:pStyle w:val="Location"/>
                            </w:pPr>
                          </w:p>
                          <w:p w:rsidR="002C6DAA" w:rsidRDefault="002C6DAA" w:rsidP="00936D0F">
                            <w:pPr>
                              <w:pStyle w:val="Location"/>
                            </w:pPr>
                          </w:p>
                          <w:p w:rsidR="002C6DAA" w:rsidRDefault="002C6DAA" w:rsidP="00936D0F">
                            <w:pPr>
                              <w:pStyle w:val="Location"/>
                            </w:pPr>
                          </w:p>
                          <w:p w:rsidR="002C6DAA" w:rsidRPr="00A754EE" w:rsidRDefault="002C6DAA" w:rsidP="00936D0F">
                            <w:pPr>
                              <w:pStyle w:val="Location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margin-left:150.95pt;margin-top:97.35pt;width:369.55pt;height:634.9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" filled="f" stroked="f" strokecolor="#8aa1ff" strokeweight="6pt">
                <v:textbox style="mso-fit-shape-to-text:t">
                  <w:txbxContent>
                    <w:p w:rsidR="002C6DAA" w:rsidRDefault="001C52B3" w:rsidP="001C52B3">
                      <w:pPr>
                        <w:pStyle w:val="EventName"/>
                        <w:jc w:val="center"/>
                      </w:pPr>
                      <w:r>
                        <w:t>GOALS:</w:t>
                      </w:r>
                    </w:p>
                    <w:p w:rsidR="001C52B3" w:rsidRPr="001C52B3" w:rsidRDefault="001C52B3" w:rsidP="001C52B3">
                      <w:pPr>
                        <w:pStyle w:val="EventName"/>
                        <w:jc w:val="center"/>
                        <w:rPr>
                          <w:rFonts w:ascii="Algerian" w:hAnsi="Algerian"/>
                          <w:b/>
                          <w:sz w:val="32"/>
                          <w:szCs w:val="32"/>
                        </w:rPr>
                      </w:pPr>
                      <w:r w:rsidRPr="001C52B3">
                        <w:rPr>
                          <w:rFonts w:ascii="Algerian" w:hAnsi="Algerian"/>
                          <w:b/>
                          <w:sz w:val="32"/>
                          <w:szCs w:val="32"/>
                        </w:rPr>
                        <w:t xml:space="preserve">That Executive Director </w:t>
                      </w:r>
                      <w:proofErr w:type="spellStart"/>
                      <w:r w:rsidRPr="001C52B3">
                        <w:rPr>
                          <w:rFonts w:ascii="Algerian" w:hAnsi="Algerian"/>
                          <w:b/>
                          <w:sz w:val="32"/>
                          <w:szCs w:val="32"/>
                        </w:rPr>
                        <w:t>Murie</w:t>
                      </w:r>
                      <w:proofErr w:type="spellEnd"/>
                      <w:r w:rsidRPr="001C52B3">
                        <w:rPr>
                          <w:rFonts w:ascii="Algerian" w:hAnsi="Algerian"/>
                          <w:b/>
                          <w:sz w:val="32"/>
                          <w:szCs w:val="32"/>
                        </w:rPr>
                        <w:t xml:space="preserve"> would like to see accomplished</w:t>
                      </w:r>
                    </w:p>
                    <w:p w:rsidR="001C52B3" w:rsidRPr="001C52B3" w:rsidRDefault="001C52B3" w:rsidP="001C52B3">
                      <w:pPr>
                        <w:pStyle w:val="EventName"/>
                        <w:jc w:val="center"/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</w:pPr>
                    </w:p>
                    <w:p w:rsidR="002C6DAA" w:rsidRPr="001C52B3" w:rsidRDefault="001C52B3" w:rsidP="00936D0F">
                      <w:pPr>
                        <w:pStyle w:val="Location"/>
                        <w:rPr>
                          <w:rFonts w:ascii="Charlemagne Std" w:hAnsi="Charlemagne Std"/>
                        </w:rPr>
                      </w:pPr>
                      <w:r w:rsidRPr="001C52B3">
                        <w:rPr>
                          <w:rFonts w:ascii="Charlemagne Std" w:hAnsi="Charlemagne Std"/>
                        </w:rPr>
                        <w:t>November 2013 &amp; Summer 2014</w:t>
                      </w:r>
                    </w:p>
                    <w:p w:rsidR="001C52B3" w:rsidRPr="001C52B3" w:rsidRDefault="001C52B3" w:rsidP="00936D0F">
                      <w:pPr>
                        <w:pStyle w:val="Location"/>
                        <w:rPr>
                          <w:rFonts w:ascii="Adobe Garamond Pro" w:hAnsi="Adobe Garamond Pro"/>
                        </w:rPr>
                      </w:pPr>
                      <w:r w:rsidRPr="001C52B3">
                        <w:rPr>
                          <w:rFonts w:ascii="Adobe Garamond Pro" w:hAnsi="Adobe Garamond Pro"/>
                        </w:rPr>
                        <w:t>Voter Registration Drives for those living with disabilities</w:t>
                      </w:r>
                    </w:p>
                    <w:p w:rsidR="001C52B3" w:rsidRDefault="001C52B3" w:rsidP="00936D0F">
                      <w:pPr>
                        <w:pStyle w:val="Location"/>
                      </w:pPr>
                    </w:p>
                    <w:p w:rsidR="001C52B3" w:rsidRPr="001C52B3" w:rsidRDefault="001C52B3" w:rsidP="00936D0F">
                      <w:pPr>
                        <w:pStyle w:val="Location"/>
                        <w:rPr>
                          <w:rFonts w:ascii="Charlemagne Std" w:hAnsi="Charlemagne Std"/>
                        </w:rPr>
                      </w:pPr>
                      <w:r w:rsidRPr="001C52B3">
                        <w:rPr>
                          <w:rFonts w:ascii="Charlemagne Std" w:hAnsi="Charlemagne Std"/>
                        </w:rPr>
                        <w:t>2014</w:t>
                      </w:r>
                    </w:p>
                    <w:p w:rsidR="001C52B3" w:rsidRPr="001C52B3" w:rsidRDefault="001C52B3" w:rsidP="00936D0F">
                      <w:pPr>
                        <w:pStyle w:val="Location"/>
                        <w:rPr>
                          <w:rFonts w:ascii="Adobe Garamond Pro" w:hAnsi="Adobe Garamond Pro"/>
                        </w:rPr>
                      </w:pPr>
                      <w:r w:rsidRPr="001C52B3">
                        <w:rPr>
                          <w:rFonts w:ascii="Adobe Garamond Pro" w:hAnsi="Adobe Garamond Pro"/>
                        </w:rPr>
                        <w:t>Conferences for Professionals &amp; Organizations</w:t>
                      </w:r>
                    </w:p>
                    <w:p w:rsidR="001C52B3" w:rsidRDefault="001C52B3" w:rsidP="00936D0F">
                      <w:pPr>
                        <w:pStyle w:val="Location"/>
                      </w:pPr>
                    </w:p>
                    <w:p w:rsidR="001C52B3" w:rsidRPr="001C52B3" w:rsidRDefault="001C52B3" w:rsidP="00936D0F">
                      <w:pPr>
                        <w:pStyle w:val="Location"/>
                        <w:rPr>
                          <w:rFonts w:ascii="Charlemagne Std" w:hAnsi="Charlemagne Std"/>
                        </w:rPr>
                      </w:pPr>
                      <w:r w:rsidRPr="001C52B3">
                        <w:rPr>
                          <w:rFonts w:ascii="Charlemagne Std" w:hAnsi="Charlemagne Std"/>
                        </w:rPr>
                        <w:t>August 2015</w:t>
                      </w:r>
                    </w:p>
                    <w:p w:rsidR="001C52B3" w:rsidRDefault="001C52B3" w:rsidP="00936D0F">
                      <w:pPr>
                        <w:pStyle w:val="Location"/>
                        <w:rPr>
                          <w:rFonts w:ascii="Adobe Garamond Pro" w:hAnsi="Adobe Garamond Pro"/>
                        </w:rPr>
                      </w:pPr>
                      <w:r w:rsidRPr="001C52B3">
                        <w:rPr>
                          <w:rFonts w:ascii="Adobe Garamond Pro" w:hAnsi="Adobe Garamond Pro"/>
                        </w:rPr>
                        <w:t>Leadership Retreats for Traumatic Brain Injury survivors</w:t>
                      </w:r>
                    </w:p>
                    <w:p w:rsidR="00AA7B8E" w:rsidRDefault="00AA7B8E" w:rsidP="00936D0F">
                      <w:pPr>
                        <w:pStyle w:val="Location"/>
                        <w:rPr>
                          <w:rFonts w:ascii="Adobe Garamond Pro" w:hAnsi="Adobe Garamond Pro"/>
                        </w:rPr>
                      </w:pPr>
                    </w:p>
                    <w:p w:rsidR="00AA7B8E" w:rsidRPr="001C52B3" w:rsidRDefault="00AA7B8E" w:rsidP="00AA7B8E">
                      <w:pPr>
                        <w:pStyle w:val="Location"/>
                        <w:rPr>
                          <w:rFonts w:ascii="Charlemagne Std" w:hAnsi="Charlemagne Std"/>
                        </w:rPr>
                      </w:pPr>
                      <w:r w:rsidRPr="001C52B3">
                        <w:rPr>
                          <w:rFonts w:ascii="Charlemagne Std" w:hAnsi="Charlemagne Std"/>
                        </w:rPr>
                        <w:t>2016</w:t>
                      </w:r>
                    </w:p>
                    <w:p w:rsidR="00AA7B8E" w:rsidRPr="001C52B3" w:rsidRDefault="00AA7B8E" w:rsidP="00AA7B8E">
                      <w:pPr>
                        <w:pStyle w:val="Location"/>
                        <w:rPr>
                          <w:rFonts w:ascii="Adobe Garamond Pro" w:hAnsi="Adobe Garamond Pro"/>
                        </w:rPr>
                      </w:pPr>
                      <w:r w:rsidRPr="001C52B3">
                        <w:rPr>
                          <w:rFonts w:ascii="Adobe Garamond Pro" w:hAnsi="Adobe Garamond Pro"/>
                        </w:rPr>
                        <w:t>Student Club Organization for TBI Raiders on multiple college campuses</w:t>
                      </w:r>
                    </w:p>
                    <w:p w:rsidR="001C52B3" w:rsidRDefault="001C52B3" w:rsidP="00936D0F">
                      <w:pPr>
                        <w:pStyle w:val="Location"/>
                      </w:pPr>
                      <w:bookmarkStart w:id="1" w:name="_GoBack"/>
                      <w:bookmarkEnd w:id="1"/>
                    </w:p>
                    <w:p w:rsidR="001C52B3" w:rsidRPr="001C52B3" w:rsidRDefault="001C52B3" w:rsidP="00936D0F">
                      <w:pPr>
                        <w:pStyle w:val="Location"/>
                        <w:rPr>
                          <w:rFonts w:ascii="Charlemagne Std" w:hAnsi="Charlemagne Std"/>
                        </w:rPr>
                      </w:pPr>
                      <w:r w:rsidRPr="001C52B3">
                        <w:rPr>
                          <w:rFonts w:ascii="Charlemagne Std" w:hAnsi="Charlemagne Std"/>
                        </w:rPr>
                        <w:t xml:space="preserve">Network chain incentive to give students attending Director </w:t>
                      </w:r>
                      <w:proofErr w:type="spellStart"/>
                      <w:r w:rsidRPr="001C52B3">
                        <w:rPr>
                          <w:rFonts w:ascii="Charlemagne Std" w:hAnsi="Charlemagne Std"/>
                        </w:rPr>
                        <w:t>Murie’s</w:t>
                      </w:r>
                      <w:proofErr w:type="spellEnd"/>
                      <w:r w:rsidRPr="001C52B3">
                        <w:rPr>
                          <w:rFonts w:ascii="Charlemagne Std" w:hAnsi="Charlemagne Std"/>
                        </w:rPr>
                        <w:t xml:space="preserve"> alma mater Rose State College,  to attend Oklahoma State University</w:t>
                      </w:r>
                    </w:p>
                    <w:p w:rsidR="002C6DAA" w:rsidRDefault="002C6DAA" w:rsidP="00936D0F">
                      <w:pPr>
                        <w:pStyle w:val="Location"/>
                      </w:pPr>
                    </w:p>
                    <w:p w:rsidR="002C6DAA" w:rsidRDefault="002C6DAA" w:rsidP="00936D0F">
                      <w:pPr>
                        <w:pStyle w:val="Location"/>
                      </w:pPr>
                    </w:p>
                    <w:p w:rsidR="002C6DAA" w:rsidRDefault="002C6DAA" w:rsidP="00936D0F">
                      <w:pPr>
                        <w:pStyle w:val="Location"/>
                      </w:pPr>
                    </w:p>
                    <w:p w:rsidR="002C6DAA" w:rsidRPr="00A754EE" w:rsidRDefault="002C6DAA" w:rsidP="00936D0F">
                      <w:pPr>
                        <w:pStyle w:val="Location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1123950</wp:posOffset>
                </wp:positionH>
                <wp:positionV relativeFrom="page">
                  <wp:posOffset>906145</wp:posOffset>
                </wp:positionV>
                <wp:extent cx="5486400" cy="8231505"/>
                <wp:effectExtent l="0" t="1270" r="0" b="3810"/>
                <wp:wrapNone/>
                <wp:docPr id="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823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DAA" w:rsidRPr="00A754EE" w:rsidRDefault="001C52B3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86400" cy="8229600"/>
                                  <wp:effectExtent l="0" t="0" r="0" b="0"/>
                                  <wp:docPr id="1" name="Picture 1" descr="Flag backgroun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lag backgroun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6400" cy="822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27" type="#_x0000_t202" style="position:absolute;margin-left:88.5pt;margin-top:71.35pt;width:6in;height:648.15pt;z-index:-2516582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" filled="f" stroked="f">
                <v:textbox style="mso-fit-shape-to-text:t" inset="0,0,0,0">
                  <w:txbxContent>
                    <w:p w:rsidR="002C6DAA" w:rsidRPr="00A754EE" w:rsidRDefault="001C52B3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486400" cy="8229600"/>
                            <wp:effectExtent l="0" t="0" r="0" b="0"/>
                            <wp:docPr id="1" name="Picture 1" descr="Flag backgroun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lag backgroun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6400" cy="822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A68F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harlemagne Std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2B3"/>
    <w:rsid w:val="00015FC8"/>
    <w:rsid w:val="00150780"/>
    <w:rsid w:val="0018211C"/>
    <w:rsid w:val="001C52B3"/>
    <w:rsid w:val="002343BF"/>
    <w:rsid w:val="00263CD5"/>
    <w:rsid w:val="002A11F3"/>
    <w:rsid w:val="002C06BA"/>
    <w:rsid w:val="002C6DAA"/>
    <w:rsid w:val="00306294"/>
    <w:rsid w:val="00310352"/>
    <w:rsid w:val="00420F85"/>
    <w:rsid w:val="00461042"/>
    <w:rsid w:val="004B70CA"/>
    <w:rsid w:val="00557C6F"/>
    <w:rsid w:val="005A68FC"/>
    <w:rsid w:val="005F034C"/>
    <w:rsid w:val="006248D8"/>
    <w:rsid w:val="0062732D"/>
    <w:rsid w:val="00675066"/>
    <w:rsid w:val="00681408"/>
    <w:rsid w:val="00693335"/>
    <w:rsid w:val="007563A1"/>
    <w:rsid w:val="00936D0F"/>
    <w:rsid w:val="009847A2"/>
    <w:rsid w:val="009B427C"/>
    <w:rsid w:val="00A754EE"/>
    <w:rsid w:val="00A95CC5"/>
    <w:rsid w:val="00AA7B8E"/>
    <w:rsid w:val="00AC4672"/>
    <w:rsid w:val="00B45B98"/>
    <w:rsid w:val="00C369C5"/>
    <w:rsid w:val="00CE5EB0"/>
    <w:rsid w:val="00E6390A"/>
    <w:rsid w:val="00EA3196"/>
    <w:rsid w:val="00FF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bfffbf,#8aa1c8,#8aa1ff,#f3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754EE"/>
    <w:rPr>
      <w:rFonts w:ascii="Tahoma" w:hAnsi="Tahoma"/>
      <w:color w:val="0D0D4C"/>
      <w:szCs w:val="24"/>
    </w:rPr>
  </w:style>
  <w:style w:type="paragraph" w:styleId="Heading1">
    <w:name w:val="heading 1"/>
    <w:basedOn w:val="Normal"/>
    <w:next w:val="Normal"/>
    <w:qFormat/>
    <w:rsid w:val="00A754EE"/>
    <w:pPr>
      <w:spacing w:line="900" w:lineRule="exact"/>
      <w:outlineLvl w:val="0"/>
    </w:pPr>
    <w:rPr>
      <w:sz w:val="90"/>
    </w:rPr>
  </w:style>
  <w:style w:type="paragraph" w:styleId="Heading2">
    <w:name w:val="heading 2"/>
    <w:basedOn w:val="Heading1"/>
    <w:next w:val="Normal"/>
    <w:qFormat/>
    <w:rsid w:val="00A754EE"/>
    <w:pPr>
      <w:outlineLvl w:val="1"/>
    </w:pPr>
    <w:rPr>
      <w:b/>
      <w:color w:val="DE0000"/>
    </w:rPr>
  </w:style>
  <w:style w:type="paragraph" w:styleId="Heading3">
    <w:name w:val="heading 3"/>
    <w:basedOn w:val="Normal"/>
    <w:next w:val="Normal"/>
    <w:qFormat/>
    <w:rsid w:val="005F034C"/>
    <w:pPr>
      <w:spacing w:before="600" w:after="200"/>
      <w:outlineLvl w:val="2"/>
    </w:pPr>
    <w:rPr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9B427C"/>
    <w:rPr>
      <w:rFonts w:cs="Tahoma"/>
      <w:sz w:val="16"/>
      <w:szCs w:val="16"/>
    </w:rPr>
  </w:style>
  <w:style w:type="paragraph" w:styleId="BodyText">
    <w:name w:val="Body Text"/>
    <w:basedOn w:val="Normal"/>
    <w:rsid w:val="00A754EE"/>
    <w:pPr>
      <w:spacing w:line="280" w:lineRule="exact"/>
    </w:pPr>
  </w:style>
  <w:style w:type="paragraph" w:customStyle="1" w:styleId="OrganizationInformation">
    <w:name w:val="Organization Information"/>
    <w:basedOn w:val="Normal"/>
    <w:rsid w:val="00C369C5"/>
    <w:pPr>
      <w:spacing w:after="2600"/>
    </w:pPr>
  </w:style>
  <w:style w:type="paragraph" w:customStyle="1" w:styleId="Location">
    <w:name w:val="Location"/>
    <w:basedOn w:val="Normal"/>
    <w:rsid w:val="00936D0F"/>
    <w:rPr>
      <w:sz w:val="32"/>
    </w:rPr>
  </w:style>
  <w:style w:type="paragraph" w:customStyle="1" w:styleId="EventName">
    <w:name w:val="Event Name"/>
    <w:basedOn w:val="Normal"/>
    <w:rsid w:val="00306294"/>
    <w:pPr>
      <w:spacing w:line="900" w:lineRule="exact"/>
      <w:outlineLvl w:val="0"/>
    </w:pPr>
    <w:rPr>
      <w:sz w:val="90"/>
    </w:rPr>
  </w:style>
  <w:style w:type="paragraph" w:customStyle="1" w:styleId="RedText">
    <w:name w:val="Red Text"/>
    <w:basedOn w:val="Normal"/>
    <w:rsid w:val="00306294"/>
    <w:pPr>
      <w:spacing w:line="900" w:lineRule="exact"/>
      <w:outlineLvl w:val="1"/>
    </w:pPr>
    <w:rPr>
      <w:b/>
      <w:color w:val="DE0000"/>
      <w:sz w:val="90"/>
    </w:rPr>
  </w:style>
  <w:style w:type="paragraph" w:customStyle="1" w:styleId="TimeandDate">
    <w:name w:val="Time and Date"/>
    <w:basedOn w:val="Normal"/>
    <w:rsid w:val="00306294"/>
    <w:pPr>
      <w:spacing w:before="600" w:after="200"/>
      <w:outlineLvl w:val="2"/>
    </w:pPr>
    <w:rPr>
      <w:sz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754EE"/>
    <w:rPr>
      <w:rFonts w:ascii="Tahoma" w:hAnsi="Tahoma"/>
      <w:color w:val="0D0D4C"/>
      <w:szCs w:val="24"/>
    </w:rPr>
  </w:style>
  <w:style w:type="paragraph" w:styleId="Heading1">
    <w:name w:val="heading 1"/>
    <w:basedOn w:val="Normal"/>
    <w:next w:val="Normal"/>
    <w:qFormat/>
    <w:rsid w:val="00A754EE"/>
    <w:pPr>
      <w:spacing w:line="900" w:lineRule="exact"/>
      <w:outlineLvl w:val="0"/>
    </w:pPr>
    <w:rPr>
      <w:sz w:val="90"/>
    </w:rPr>
  </w:style>
  <w:style w:type="paragraph" w:styleId="Heading2">
    <w:name w:val="heading 2"/>
    <w:basedOn w:val="Heading1"/>
    <w:next w:val="Normal"/>
    <w:qFormat/>
    <w:rsid w:val="00A754EE"/>
    <w:pPr>
      <w:outlineLvl w:val="1"/>
    </w:pPr>
    <w:rPr>
      <w:b/>
      <w:color w:val="DE0000"/>
    </w:rPr>
  </w:style>
  <w:style w:type="paragraph" w:styleId="Heading3">
    <w:name w:val="heading 3"/>
    <w:basedOn w:val="Normal"/>
    <w:next w:val="Normal"/>
    <w:qFormat/>
    <w:rsid w:val="005F034C"/>
    <w:pPr>
      <w:spacing w:before="600" w:after="200"/>
      <w:outlineLvl w:val="2"/>
    </w:pPr>
    <w:rPr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9B427C"/>
    <w:rPr>
      <w:rFonts w:cs="Tahoma"/>
      <w:sz w:val="16"/>
      <w:szCs w:val="16"/>
    </w:rPr>
  </w:style>
  <w:style w:type="paragraph" w:styleId="BodyText">
    <w:name w:val="Body Text"/>
    <w:basedOn w:val="Normal"/>
    <w:rsid w:val="00A754EE"/>
    <w:pPr>
      <w:spacing w:line="280" w:lineRule="exact"/>
    </w:pPr>
  </w:style>
  <w:style w:type="paragraph" w:customStyle="1" w:styleId="OrganizationInformation">
    <w:name w:val="Organization Information"/>
    <w:basedOn w:val="Normal"/>
    <w:rsid w:val="00C369C5"/>
    <w:pPr>
      <w:spacing w:after="2600"/>
    </w:pPr>
  </w:style>
  <w:style w:type="paragraph" w:customStyle="1" w:styleId="Location">
    <w:name w:val="Location"/>
    <w:basedOn w:val="Normal"/>
    <w:rsid w:val="00936D0F"/>
    <w:rPr>
      <w:sz w:val="32"/>
    </w:rPr>
  </w:style>
  <w:style w:type="paragraph" w:customStyle="1" w:styleId="EventName">
    <w:name w:val="Event Name"/>
    <w:basedOn w:val="Normal"/>
    <w:rsid w:val="00306294"/>
    <w:pPr>
      <w:spacing w:line="900" w:lineRule="exact"/>
      <w:outlineLvl w:val="0"/>
    </w:pPr>
    <w:rPr>
      <w:sz w:val="90"/>
    </w:rPr>
  </w:style>
  <w:style w:type="paragraph" w:customStyle="1" w:styleId="RedText">
    <w:name w:val="Red Text"/>
    <w:basedOn w:val="Normal"/>
    <w:rsid w:val="00306294"/>
    <w:pPr>
      <w:spacing w:line="900" w:lineRule="exact"/>
      <w:outlineLvl w:val="1"/>
    </w:pPr>
    <w:rPr>
      <w:b/>
      <w:color w:val="DE0000"/>
      <w:sz w:val="90"/>
    </w:rPr>
  </w:style>
  <w:style w:type="paragraph" w:customStyle="1" w:styleId="TimeandDate">
    <w:name w:val="Time and Date"/>
    <w:basedOn w:val="Normal"/>
    <w:rsid w:val="00306294"/>
    <w:pPr>
      <w:spacing w:before="600" w:after="200"/>
      <w:outlineLvl w:val="2"/>
    </w:pPr>
    <w:rPr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icinp\AppData\Roaming\Microsoft\Templates\Independence%20Day%20event%20flyer(5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Independence Day event flyer(5)</Template>
  <TotalTime>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COE Lab</dc:creator>
  <cp:lastModifiedBy>COE Lab</cp:lastModifiedBy>
  <cp:revision>3</cp:revision>
  <cp:lastPrinted>2004-03-03T15:27:00Z</cp:lastPrinted>
  <dcterms:created xsi:type="dcterms:W3CDTF">2012-10-24T23:24:00Z</dcterms:created>
  <dcterms:modified xsi:type="dcterms:W3CDTF">2013-08-02T14:11:00Z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TC010005421033</vt:lpwstr>
  </property>
</Properties>
</file>